
<file path=[Content_Types].xml><?xml version="1.0" encoding="utf-8"?>
<Types xmlns="http://schemas.openxmlformats.org/package/2006/content-types">
  <Default Extension="png&amp;ehk=8P9lhB9XRCt57E6H8qB3jw&amp;r=0&amp;pid=OfficeInsert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0B" w:rsidRPr="00FB3367" w:rsidRDefault="00292497" w:rsidP="003C1CD8">
      <w:pPr>
        <w:rPr>
          <w:lang w:val="pl-PL"/>
        </w:rPr>
      </w:pPr>
      <w:r w:rsidRPr="00FB3367">
        <w:rPr>
          <w:rFonts w:ascii="Times New Roman" w:hAnsi="Times New Roman"/>
          <w:noProof/>
          <w:color w:val="auto"/>
          <w:kern w:val="0"/>
          <w:sz w:val="24"/>
          <w:szCs w:val="24"/>
          <w:lang w:val="pl-PL" w:eastAsia="pl-PL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461">
        <w:rPr>
          <w:rFonts w:ascii="Times New Roman" w:hAnsi="Times New Roman"/>
          <w:noProof/>
          <w:color w:val="auto"/>
          <w:kern w:val="0"/>
          <w:sz w:val="24"/>
          <w:szCs w:val="24"/>
          <w:lang w:val="pl-PL" w:eastAsia="pl-PL"/>
        </w:rPr>
        <mc:AlternateContent>
          <mc:Choice Requires="wps">
            <w:drawing>
              <wp:anchor distT="36576" distB="36576" distL="36576" distR="36576" simplePos="0" relativeHeight="25166131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8298180"/>
                <wp:effectExtent l="381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82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1CD8" w:rsidRDefault="00737461" w:rsidP="00737461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</w:pPr>
                            <w:r w:rsidRPr="00737461"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>11 LISOPADA</w:t>
                            </w:r>
                          </w:p>
                          <w:p w:rsidR="00737461" w:rsidRDefault="00737461" w:rsidP="00737461">
                            <w:pPr>
                              <w:jc w:val="center"/>
                              <w:rPr>
                                <w:rFonts w:ascii="Segoe UI Emoji" w:eastAsia="Segoe UI Emoji" w:hAnsi="Segoe UI Emoji" w:cs="Segoe UI Emoji"/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 xml:space="preserve">Nasze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>Świetliczaki</w:t>
                            </w:r>
                            <w:proofErr w:type="spellEnd"/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 xml:space="preserve"> również przygotowały się do Święta Niepodległości Polski. Tworzyliśm</w:t>
                            </w:r>
                            <w:r w:rsidR="00B865C9"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>y gazetkę, powstawały kotyliony i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 xml:space="preserve"> białe orły na czerwonym tle </w:t>
                            </w:r>
                            <w:r w:rsidRPr="00737461">
                              <w:rPr>
                                <w:rFonts w:ascii="Segoe UI Emoji" w:eastAsia="Segoe UI Emoji" w:hAnsi="Segoe UI Emoji" w:cs="Segoe UI Emoji"/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  <w:t>😊</w:t>
                            </w:r>
                          </w:p>
                          <w:p w:rsidR="00737461" w:rsidRDefault="00737461" w:rsidP="00737461">
                            <w:pPr>
                              <w:jc w:val="center"/>
                              <w:rPr>
                                <w:rFonts w:ascii="Segoe UI Emoji" w:eastAsia="Segoe UI Emoji" w:hAnsi="Segoe UI Emoji" w:cs="Segoe UI Emoji"/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</w:pPr>
                          </w:p>
                          <w:p w:rsidR="00737461" w:rsidRPr="00737461" w:rsidRDefault="00737461" w:rsidP="00737461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4511040" cy="2194560"/>
                                  <wp:effectExtent l="0" t="0" r="0" b="0"/>
                                  <wp:docPr id="2" name="th?u=http%3a%2f%2f4.bp.blogspot.com%2f-WovvDRCrnrM%2fUoB-SGa1dqI%2fAAAAAAAANuE%2fwI7pStVd1eo%2fw1200-h630-p-k-no-nu%2f11_listopada.png&amp;ehk=8P9lhB9XRCt57E6H8qB3j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?u=http%3a%2f%2f4.bp.blogspot.com%2f-WovvDRCrnrM%2fUoB-SGa1dqI%2fAAAAAAAANuE%2fwI7pStVd1eo%2fw1200-h630-p-k-no-nu%2f11_listopada.png&amp;ehk=8P9lhB9XRCt57E6H8qB3jw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9452" cy="1877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653.4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" o:allowincell="f" filled="f" stroked="f" strokecolor="black [0]" insetpen="t">
                <v:textbox inset="36pt,36pt,36pt,36pt">
                  <w:txbxContent>
                    <w:p w:rsidR="003C1CD8" w:rsidRDefault="00737461" w:rsidP="00737461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</w:pPr>
                      <w:r w:rsidRPr="00737461"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>11 LISOPADA</w:t>
                      </w:r>
                    </w:p>
                    <w:p w:rsidR="00737461" w:rsidRDefault="00737461" w:rsidP="00737461">
                      <w:pPr>
                        <w:jc w:val="center"/>
                        <w:rPr>
                          <w:rFonts w:ascii="Segoe UI Emoji" w:eastAsia="Segoe UI Emoji" w:hAnsi="Segoe UI Emoji" w:cs="Segoe UI Emoji"/>
                          <w:color w:val="FF0000"/>
                          <w:sz w:val="52"/>
                          <w:szCs w:val="52"/>
                          <w:lang w:val="pl-PL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 xml:space="preserve">Nasze </w:t>
                      </w:r>
                      <w:proofErr w:type="spellStart"/>
                      <w:r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>Świetliczaki</w:t>
                      </w:r>
                      <w:proofErr w:type="spellEnd"/>
                      <w:r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 xml:space="preserve"> również przygotowały się do Święta Niepodległości Polski. Tworzyliśm</w:t>
                      </w:r>
                      <w:r w:rsidR="00B865C9"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>y gazetkę, powstawały kotyliony i</w:t>
                      </w:r>
                      <w:bookmarkStart w:id="1" w:name="_GoBack"/>
                      <w:bookmarkEnd w:id="1"/>
                      <w:r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  <w:t xml:space="preserve"> białe orły na czerwonym tle </w:t>
                      </w:r>
                      <w:r w:rsidRPr="00737461">
                        <w:rPr>
                          <w:rFonts w:ascii="Segoe UI Emoji" w:eastAsia="Segoe UI Emoji" w:hAnsi="Segoe UI Emoji" w:cs="Segoe UI Emoji"/>
                          <w:color w:val="FF0000"/>
                          <w:sz w:val="52"/>
                          <w:szCs w:val="52"/>
                          <w:lang w:val="pl-PL"/>
                        </w:rPr>
                        <w:t>😊</w:t>
                      </w:r>
                    </w:p>
                    <w:p w:rsidR="00737461" w:rsidRDefault="00737461" w:rsidP="00737461">
                      <w:pPr>
                        <w:jc w:val="center"/>
                        <w:rPr>
                          <w:rFonts w:ascii="Segoe UI Emoji" w:eastAsia="Segoe UI Emoji" w:hAnsi="Segoe UI Emoji" w:cs="Segoe UI Emoji"/>
                          <w:color w:val="FF0000"/>
                          <w:sz w:val="52"/>
                          <w:szCs w:val="52"/>
                          <w:lang w:val="pl-PL"/>
                        </w:rPr>
                      </w:pPr>
                    </w:p>
                    <w:p w:rsidR="00737461" w:rsidRPr="00737461" w:rsidRDefault="00737461" w:rsidP="00737461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  <w:lang w:val="pl-PL"/>
                        </w:rPr>
                      </w:pPr>
                      <w:r>
                        <w:rPr>
                          <w:noProof/>
                          <w:color w:val="FF0000"/>
                          <w:sz w:val="52"/>
                          <w:szCs w:val="52"/>
                          <w:lang w:val="pl-PL" w:eastAsia="pl-PL"/>
                        </w:rPr>
                        <w:drawing>
                          <wp:inline distT="0" distB="0" distL="0" distR="0">
                            <wp:extent cx="4511040" cy="2194560"/>
                            <wp:effectExtent l="0" t="0" r="0" b="0"/>
                            <wp:docPr id="2" name="th?u=http%3a%2f%2f4.bp.blogspot.com%2f-WovvDRCrnrM%2fUoB-SGa1dqI%2fAAAAAAAANuE%2fwI7pStVd1eo%2fw1200-h630-p-k-no-nu%2f11_listopada.png&amp;ehk=8P9lhB9XRCt57E6H8qB3jw&amp;r=0&amp;pid=OfficeInser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?u=http%3a%2f%2f4.bp.blogspot.com%2f-WovvDRCrnrM%2fUoB-SGa1dqI%2fAAAAAAAANuE%2fwI7pStVd1eo%2fw1200-h630-p-k-no-nu%2f11_listopada.png&amp;ehk=8P9lhB9XRCt57E6H8qB3jw&amp;r=0&amp;pid=OfficeInser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9452" cy="1877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RPr="00FB3367" w:rsidSect="00FB336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141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461"/>
    <w:rsid w:val="00132A0B"/>
    <w:rsid w:val="00274DB3"/>
    <w:rsid w:val="00292497"/>
    <w:rsid w:val="00350D63"/>
    <w:rsid w:val="00354966"/>
    <w:rsid w:val="003C1CD8"/>
    <w:rsid w:val="004F4C21"/>
    <w:rsid w:val="005F3905"/>
    <w:rsid w:val="006F1D47"/>
    <w:rsid w:val="00737461"/>
    <w:rsid w:val="007F5771"/>
    <w:rsid w:val="008878BC"/>
    <w:rsid w:val="00933743"/>
    <w:rsid w:val="00B865C9"/>
    <w:rsid w:val="00B90A75"/>
    <w:rsid w:val="00C228FC"/>
    <w:rsid w:val="00DB752A"/>
    <w:rsid w:val="00DF70F4"/>
    <w:rsid w:val="00FB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A6B96-2E1E-4695-87E4-B89F7013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">
    <w:name w:val="nagłówek 2"/>
    <w:basedOn w:val="Normalny"/>
    <w:next w:val="Normalny"/>
    <w:link w:val="Nagwek2znak"/>
    <w:uiPriority w:val="9"/>
    <w:unhideWhenUsed/>
    <w:qFormat/>
    <w:rsid w:val="003C1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kstpodstawowy31">
    <w:name w:val="Tekst podstawowy 31"/>
    <w:link w:val="Tekstpodstawowy3znak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kstpodstawowy3znak">
    <w:name w:val="Tekst podstawowy 3 (znak)"/>
    <w:basedOn w:val="Domylnaczcionkaakapitu"/>
    <w:link w:val="Tekstpodstawowy31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kstzastpczy1">
    <w:name w:val="Tekst zastępczy1"/>
    <w:basedOn w:val="Domylnaczcionkaakapitu"/>
    <w:uiPriority w:val="99"/>
    <w:semiHidden/>
    <w:rsid w:val="003C1CD8"/>
    <w:rPr>
      <w:color w:val="808080"/>
    </w:rPr>
  </w:style>
  <w:style w:type="paragraph" w:customStyle="1" w:styleId="Tekstdymka1">
    <w:name w:val="Tekst dymka1"/>
    <w:basedOn w:val="Normalny"/>
    <w:link w:val="Tekstdymkaznak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(znak)"/>
    <w:basedOn w:val="Domylnaczcionkaakapitu"/>
    <w:link w:val="Tekstdymka1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Nagwek2znak">
    <w:name w:val="Nagłówek 2 (znak)"/>
    <w:basedOn w:val="Domylnaczcionkaakapitu"/>
    <w:link w:val="nagwek2"/>
    <w:uiPriority w:val="9"/>
    <w:rsid w:val="003C1CD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bliotekabol1.blogspot.com/2013/11/narodowe-swieto-niepodlegosci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&amp;ehk=8P9lhB9XRCt57E6H8qB3jw&amp;r=0&amp;pid=OfficeInsert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&#322;\AppData\Roaming\Microsoft\Templates\Papeteria%20(motyw%20Chmury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C645BE4-B177-4336-ADBF-0EED9B5E0C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(motyw Chmury)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Stationery (clouds design)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(clouds design)</dc:title>
  <dc:creator>Michał</dc:creator>
  <cp:keywords/>
  <cp:lastModifiedBy>EDYTA</cp:lastModifiedBy>
  <cp:revision>2</cp:revision>
  <dcterms:created xsi:type="dcterms:W3CDTF">2017-12-07T18:50:00Z</dcterms:created>
  <dcterms:modified xsi:type="dcterms:W3CDTF">2017-12-07T18:50:00Z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TC102754569990</vt:lpwstr>
  </property>
</Properties>
</file>